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&amp;ehk=Fc1vnERhbY6973HYSUJZ9w&amp;r=0&amp;pid=OfficeInsert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782"/>
        <w:gridCol w:w="260"/>
        <w:gridCol w:w="2690"/>
        <w:gridCol w:w="1561"/>
        <w:gridCol w:w="2692"/>
      </w:tblGrid>
      <w:tr w:rsidR="00650259" w:rsidRPr="00846B76" w:rsidTr="00346DE2">
        <w:sdt>
          <w:sdtPr>
            <w:id w:val="1621259925"/>
            <w:placeholder>
              <w:docPart w:val="E12D6EDBE17B40B595A86692DBAFAD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1470592894"/>
            <w:placeholder>
              <w:docPart w:val="4839EB20814B495B95F39EEA6009A1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572943512"/>
            <w:placeholder>
              <w:docPart w:val="66D7B9B90275499191AB4F725E9FA6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Default="00346DE2" w:rsidP="00346DE2">
                <w:r w:rsidRPr="00346DE2">
                  <w:rPr>
                    <w:lang w:bidi="es-ES"/>
                  </w:rPr>
                  <w:t>Dirección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  <w:bookmarkStart w:id="0" w:name="_GoBack"/>
            <w:bookmarkEnd w:id="0"/>
          </w:p>
        </w:tc>
      </w:tr>
      <w:tr w:rsidR="00650259" w:rsidRPr="00846B76" w:rsidTr="00346DE2">
        <w:sdt>
          <w:sdtPr>
            <w:id w:val="-521243642"/>
            <w:placeholder>
              <w:docPart w:val="6C5A0DD44D134D07BEB83625ECD594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es-ES"/>
                  </w:rPr>
                  <w:t>Ciudad o estado y código postal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tc>
          <w:tcPr>
            <w:tcW w:w="1010" w:type="pct"/>
            <w:gridSpan w:val="2"/>
            <w:vAlign w:val="bottom"/>
          </w:tcPr>
          <w:p w:rsidR="00650259" w:rsidRDefault="00A877AF" w:rsidP="00A877AF">
            <w:r>
              <w:t>Teléfono fijo</w:t>
            </w:r>
          </w:p>
          <w:p w:rsidR="00A877AF" w:rsidRPr="00846B76" w:rsidRDefault="00A877AF" w:rsidP="00A877AF"/>
        </w:tc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4A506C5CA9A24FB384B7F16CA4FF37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965116832"/>
            <w:placeholder>
              <w:docPart w:val="1209D575E05E4FE8BB2B930A422CA8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346DE2">
        <w:sdt>
          <w:sdtPr>
            <w:id w:val="1576013153"/>
            <w:placeholder>
              <w:docPart w:val="0DE2EA45A19042DC850B1DAAED96F7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:rsidR="00346DE2" w:rsidRDefault="00346DE2" w:rsidP="001C4A3D">
                <w:pPr>
                  <w:spacing w:before="240"/>
                </w:pPr>
                <w:r w:rsidRPr="00346DE2">
                  <w:rPr>
                    <w:lang w:bidi="es-ES"/>
                  </w:rPr>
                  <w:t>Me interesa el voluntariado para los siguientes tipos de actividades:</w:t>
                </w:r>
              </w:p>
            </w:tc>
          </w:sdtContent>
        </w:sdt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es-ES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:rsidR="00346DE2" w:rsidRDefault="00A877AF" w:rsidP="00A877AF">
            <w:r>
              <w:t xml:space="preserve">Asesoría a niños 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es-ES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:rsidR="00346DE2" w:rsidRDefault="00A877AF" w:rsidP="00A877AF">
            <w:r>
              <w:t>Asesoría a jóvenes entre 12 y 18 años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es-ES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:rsidR="00346DE2" w:rsidRDefault="00A877AF" w:rsidP="00A877AF">
            <w:r>
              <w:t>Asesoría a personas mayores de edad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379901760"/>
            <w:placeholder>
              <w:docPart w:val="FD57AFA419AD4166BFCEABE08CA0F9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:rsidR="00346DE2" w:rsidRDefault="00346DE2" w:rsidP="00346DE2">
                <w:r w:rsidRPr="00346DE2">
                  <w:rPr>
                    <w:lang w:bidi="es-ES"/>
                  </w:rPr>
                  <w:t>Auxiliar de biblioteca</w:t>
                </w:r>
              </w:p>
            </w:tc>
          </w:sdtContent>
        </w:sdt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-1999185181"/>
            <w:placeholder>
              <w:docPart w:val="F3246A628D9948E4914C726E3FA538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:rsidR="00346DE2" w:rsidRDefault="00346DE2" w:rsidP="00346DE2">
                <w:r w:rsidRPr="00346DE2">
                  <w:rPr>
                    <w:lang w:bidi="es-ES"/>
                  </w:rPr>
                  <w:t>Organizador de eventos</w:t>
                </w:r>
              </w:p>
            </w:tc>
          </w:sdtContent>
        </w:sdt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:rsidR="00346DE2" w:rsidRDefault="00A877AF" w:rsidP="00A877AF">
            <w:r>
              <w:t>Servicios generales en las sedes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:rsidR="00346DE2" w:rsidRDefault="00A877AF" w:rsidP="00A877AF">
            <w:r>
              <w:t>Apoyo administrativo y de sistemas</w:t>
            </w: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1322323412"/>
            <w:placeholder>
              <w:docPart w:val="88888CC06C184018888CB05B9F2DEB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rPr>
                    <w:lang w:bidi="es-ES"/>
                  </w:rPr>
                  <w:t>Otros: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-431975614"/>
            <w:placeholder>
              <w:docPart w:val="6CB5145D2E494C4387AAEC451EE047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rPr>
                    <w:lang w:bidi="es-ES"/>
                  </w:rPr>
                  <w:t>Otros: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295192273"/>
            <w:placeholder>
              <w:docPart w:val="1768DE12A5B7441E8A9558FA26BE19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rPr>
                    <w:lang w:bidi="es-ES"/>
                  </w:rPr>
                  <w:t>Otros: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-1031030572"/>
            <w:placeholder>
              <w:docPart w:val="5317C06F909040F5AE6A0117C1B02F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rPr>
                    <w:lang w:bidi="es-ES"/>
                  </w:rPr>
                  <w:t>Otros: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-1822651876"/>
            <w:placeholder>
              <w:docPart w:val="6DB1A0BF8B624D90B3D050BE1D0EB9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rPr>
                    <w:lang w:bidi="es-ES"/>
                  </w:rPr>
                  <w:t>Otros: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1054511409"/>
            <w:placeholder>
              <w:docPart w:val="64A7496599AE4689BFC826FB8FF940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rPr>
                    <w:lang w:bidi="es-ES"/>
                  </w:rPr>
                  <w:t>Otros: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-631939753"/>
            <w:placeholder>
              <w:docPart w:val="1A84305A025945A482365CB16CAEF9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rPr>
                    <w:lang w:bidi="es-ES"/>
                  </w:rPr>
                  <w:t>Otros: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1C4A3D"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  <w:lang w:bidi="es-ES"/>
              </w:rPr>
              <w:sym w:font="Wingdings 2" w:char="F0A3"/>
            </w:r>
          </w:p>
        </w:tc>
        <w:sdt>
          <w:sdtPr>
            <w:id w:val="-1748114704"/>
            <w:placeholder>
              <w:docPart w:val="671EEAD6E4C240D4B74F86E7809F50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rPr>
                    <w:lang w:bidi="es-ES"/>
                  </w:rPr>
                  <w:t>Otros: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650259" w:rsidRPr="00846B76" w:rsidTr="00752DB2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752DB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721F61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1CC" w:rsidRDefault="009021CC" w:rsidP="00650259">
      <w:pPr>
        <w:spacing w:after="0" w:line="240" w:lineRule="auto"/>
      </w:pPr>
      <w:r>
        <w:separator/>
      </w:r>
    </w:p>
  </w:endnote>
  <w:endnote w:type="continuationSeparator" w:id="0">
    <w:p w:rsidR="009021CC" w:rsidRDefault="009021C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884AB07-0AA3-46DE-B48D-21E912CFD9E6}"/>
    <w:embedBold r:id="rId2" w:fontKey="{25AAA4E2-8160-4C05-9363-3C3923E157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DA18CB1-F582-453C-AA80-38B1C6C3B967}"/>
    <w:embedBold r:id="rId4" w:fontKey="{AE45C1C4-EE73-4ECC-AD21-0726CF653FB3}"/>
    <w:embedItalic r:id="rId5" w:fontKey="{19B614D4-6E55-4601-8062-0000926D7D5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A3498FD-37D4-44B2-9872-F11D91054F8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346C28B-1EFB-413C-B3F1-1E92366ADD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7AF" w:rsidRDefault="00A877AF" w:rsidP="00A877AF">
    <w:pPr>
      <w:pStyle w:val="Piedepgina"/>
      <w:jc w:val="right"/>
      <w:rPr>
        <w:sz w:val="16"/>
      </w:rPr>
    </w:pPr>
    <w:r>
      <w:rPr>
        <w:sz w:val="16"/>
      </w:rPr>
      <w:t xml:space="preserve">Dirección: </w:t>
    </w:r>
    <w:r w:rsidRPr="004A13B4">
      <w:rPr>
        <w:sz w:val="16"/>
      </w:rPr>
      <w:t>C</w:t>
    </w:r>
    <w:r>
      <w:rPr>
        <w:sz w:val="16"/>
      </w:rPr>
      <w:t>arrera</w:t>
    </w:r>
    <w:r w:rsidRPr="004A13B4">
      <w:rPr>
        <w:sz w:val="16"/>
      </w:rPr>
      <w:t xml:space="preserve"> 22B # 1-36N</w:t>
    </w:r>
    <w:r>
      <w:rPr>
        <w:sz w:val="16"/>
      </w:rPr>
      <w:t xml:space="preserve"> San Cristóbal </w:t>
    </w:r>
  </w:p>
  <w:p w:rsidR="00A877AF" w:rsidRPr="004A13B4" w:rsidRDefault="00A877AF" w:rsidP="00A877AF">
    <w:pPr>
      <w:pStyle w:val="Piedepgina"/>
      <w:jc w:val="right"/>
      <w:rPr>
        <w:sz w:val="16"/>
      </w:rPr>
    </w:pPr>
    <w:r w:rsidRPr="004A13B4">
      <w:rPr>
        <w:sz w:val="16"/>
      </w:rPr>
      <w:t>Bucaramanga</w:t>
    </w:r>
    <w:r>
      <w:rPr>
        <w:sz w:val="16"/>
      </w:rPr>
      <w:t xml:space="preserve"> – Santander - Colombia</w:t>
    </w:r>
  </w:p>
  <w:p w:rsidR="00A877AF" w:rsidRDefault="00A877AF" w:rsidP="00A877AF">
    <w:pPr>
      <w:pStyle w:val="Piedepgina"/>
      <w:jc w:val="right"/>
      <w:rPr>
        <w:sz w:val="16"/>
      </w:rPr>
    </w:pPr>
    <w:r>
      <w:rPr>
        <w:sz w:val="16"/>
      </w:rPr>
      <w:t xml:space="preserve"> Teléfono: 6402796 </w:t>
    </w:r>
  </w:p>
  <w:p w:rsidR="00A877AF" w:rsidRPr="004A13B4" w:rsidRDefault="00A877AF" w:rsidP="00A877AF">
    <w:pPr>
      <w:pStyle w:val="Piedepgina"/>
      <w:jc w:val="right"/>
      <w:rPr>
        <w:sz w:val="16"/>
      </w:rPr>
    </w:pPr>
    <w:r>
      <w:rPr>
        <w:sz w:val="16"/>
      </w:rPr>
      <w:t xml:space="preserve"> Celular: </w:t>
    </w:r>
    <w:r w:rsidRPr="004A13B4">
      <w:rPr>
        <w:sz w:val="16"/>
      </w:rPr>
      <w:t>3235767249</w:t>
    </w:r>
  </w:p>
  <w:p w:rsidR="00A877AF" w:rsidRPr="004A13B4" w:rsidRDefault="00A877AF" w:rsidP="00A877AF">
    <w:pPr>
      <w:pStyle w:val="Piedepgina"/>
      <w:jc w:val="right"/>
      <w:rPr>
        <w:sz w:val="16"/>
      </w:rPr>
    </w:pPr>
    <w:r w:rsidRPr="004A13B4">
      <w:rPr>
        <w:sz w:val="16"/>
      </w:rPr>
      <w:t>WhatsApp 3102581577</w:t>
    </w:r>
  </w:p>
  <w:p w:rsidR="00A877AF" w:rsidRPr="00252072" w:rsidRDefault="009021CC" w:rsidP="00A877AF">
    <w:pPr>
      <w:pStyle w:val="Piedepgina"/>
      <w:jc w:val="center"/>
      <w:rPr>
        <w:color w:val="FFFFFF" w:themeColor="background1"/>
        <w:sz w:val="20"/>
      </w:rPr>
    </w:pPr>
    <w:hyperlink r:id="rId1" w:history="1">
      <w:r w:rsidR="00A877AF" w:rsidRPr="00252072">
        <w:rPr>
          <w:rStyle w:val="Hipervnculo"/>
          <w:color w:val="FFFFFF" w:themeColor="background1"/>
          <w:sz w:val="20"/>
        </w:rPr>
        <w:t>www.fundacionansp.org</w:t>
      </w:r>
    </w:hyperlink>
  </w:p>
  <w:p w:rsidR="00731F26" w:rsidRPr="00A877AF" w:rsidRDefault="00731F26" w:rsidP="00A877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1CC" w:rsidRDefault="009021CC" w:rsidP="00650259">
      <w:pPr>
        <w:spacing w:after="0" w:line="240" w:lineRule="auto"/>
      </w:pPr>
      <w:r>
        <w:separator/>
      </w:r>
    </w:p>
  </w:footnote>
  <w:footnote w:type="continuationSeparator" w:id="0">
    <w:p w:rsidR="009021CC" w:rsidRDefault="009021C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normal3"/>
      <w:tblW w:w="0" w:type="auto"/>
      <w:tblLook w:val="04A0" w:firstRow="1" w:lastRow="0" w:firstColumn="1" w:lastColumn="0" w:noHBand="0" w:noVBand="1"/>
    </w:tblPr>
    <w:tblGrid>
      <w:gridCol w:w="1607"/>
      <w:gridCol w:w="7419"/>
    </w:tblGrid>
    <w:tr w:rsidR="00731F26" w:rsidRPr="00731F26" w:rsidTr="00A877A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990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1350" w:type="dxa"/>
        </w:tcPr>
        <w:p w:rsidR="00752DB2" w:rsidRPr="00731F26" w:rsidRDefault="00D27C15" w:rsidP="00731F26">
          <w:pPr>
            <w:tabs>
              <w:tab w:val="center" w:pos="4680"/>
              <w:tab w:val="right" w:pos="9360"/>
            </w:tabs>
            <w:rPr>
              <w:rFonts w:ascii="Corbel" w:eastAsia="Calibri" w:hAnsi="Corbel" w:cs="Times New Roman"/>
              <w:b w:val="0"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noProof/>
              <w:color w:val="FFFFFF"/>
              <w:sz w:val="44"/>
              <w:szCs w:val="24"/>
              <w:lang w:val="es-CO" w:eastAsia="es-CO"/>
            </w:rPr>
            <w:drawing>
              <wp:inline distT="0" distB="0" distL="0" distR="0" wp14:anchorId="34C8BC66" wp14:editId="13F07318">
                <wp:extent cx="883868" cy="405765"/>
                <wp:effectExtent l="0" t="0" r="0" b="0"/>
                <wp:docPr id="1" name="Gráfico 1" descr="manos alzad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dentificaciónDeEmpleado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</w:tcPr>
        <w:sdt>
          <w:sdtPr>
            <w:rPr>
              <w:rFonts w:ascii="Corbel" w:eastAsia="Calibri" w:hAnsi="Corbel" w:cs="Times New Roman"/>
              <w:color w:val="FFFFFF"/>
              <w:sz w:val="44"/>
            </w:rPr>
            <w:id w:val="1345121305"/>
            <w:temporary/>
            <w:showingPlcHdr/>
            <w15:appearance w15:val="hidden"/>
          </w:sdtPr>
          <w:sdtEndPr/>
          <w:sdtContent>
            <w:p w:rsidR="00752DB2" w:rsidRPr="00731F26" w:rsidRDefault="00731F26" w:rsidP="00731F26">
              <w:p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rPr>
                  <w:rFonts w:ascii="Corbel" w:eastAsia="Calibri" w:hAnsi="Corbel" w:cs="Times New Roman"/>
                  <w:color w:val="FFFFFF"/>
                  <w:sz w:val="44"/>
                </w:rPr>
              </w:pPr>
              <w:r w:rsidRPr="00F62A1B">
                <w:rPr>
                  <w:rStyle w:val="EncabezadoCar"/>
                  <w:lang w:bidi="es-ES"/>
                </w:rPr>
                <w:t>Formulario de voluntariado</w:t>
              </w:r>
            </w:p>
          </w:sdtContent>
        </w:sdt>
      </w:tc>
    </w:tr>
  </w:tbl>
  <w:p w:rsidR="00650259" w:rsidRDefault="00650259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DB2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2036A"/>
    <w:rsid w:val="00721F61"/>
    <w:rsid w:val="00731F26"/>
    <w:rsid w:val="00752DB2"/>
    <w:rsid w:val="00760D65"/>
    <w:rsid w:val="00770F25"/>
    <w:rsid w:val="007A35A8"/>
    <w:rsid w:val="007B0A85"/>
    <w:rsid w:val="007C6A52"/>
    <w:rsid w:val="0082043E"/>
    <w:rsid w:val="008E203A"/>
    <w:rsid w:val="009021CC"/>
    <w:rsid w:val="0091229C"/>
    <w:rsid w:val="009176CE"/>
    <w:rsid w:val="00940E73"/>
    <w:rsid w:val="00954D00"/>
    <w:rsid w:val="0098597D"/>
    <w:rsid w:val="009F619A"/>
    <w:rsid w:val="009F6DDE"/>
    <w:rsid w:val="00A07415"/>
    <w:rsid w:val="00A370A8"/>
    <w:rsid w:val="00A65D5E"/>
    <w:rsid w:val="00A877AF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910EF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table" w:styleId="Tablanormal3">
    <w:name w:val="Plain Table 3"/>
    <w:basedOn w:val="Tablanormal"/>
    <w:uiPriority w:val="43"/>
    <w:rsid w:val="00A877A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ndacionansp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%20SUAREZ%20PEREZ\Downloads\TF8903063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2D6EDBE17B40B595A86692DBAF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21DF6-F213-4F53-94B4-383532CE48E1}"/>
      </w:docPartPr>
      <w:docPartBody>
        <w:p w:rsidR="00682FE8" w:rsidRDefault="00F95332">
          <w:pPr>
            <w:pStyle w:val="E12D6EDBE17B40B595A86692DBAFAD3A"/>
          </w:pPr>
          <w:r w:rsidRPr="00346DE2">
            <w:rPr>
              <w:lang w:bidi="es-ES"/>
            </w:rPr>
            <w:t>Nombre</w:t>
          </w:r>
        </w:p>
      </w:docPartBody>
    </w:docPart>
    <w:docPart>
      <w:docPartPr>
        <w:name w:val="4839EB20814B495B95F39EEA6009A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A9F02-273D-4D84-80A6-1ABD3A6BD4F9}"/>
      </w:docPartPr>
      <w:docPartBody>
        <w:p w:rsidR="00682FE8" w:rsidRDefault="00F95332">
          <w:pPr>
            <w:pStyle w:val="4839EB20814B495B95F39EEA6009A121"/>
          </w:pPr>
          <w:r w:rsidRPr="00346DE2">
            <w:rPr>
              <w:lang w:bidi="es-ES"/>
            </w:rPr>
            <w:t>Apellidos</w:t>
          </w:r>
        </w:p>
      </w:docPartBody>
    </w:docPart>
    <w:docPart>
      <w:docPartPr>
        <w:name w:val="66D7B9B90275499191AB4F725E9FA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8197B-6F08-438B-BB14-3841EA40A283}"/>
      </w:docPartPr>
      <w:docPartBody>
        <w:p w:rsidR="00682FE8" w:rsidRDefault="00F95332">
          <w:pPr>
            <w:pStyle w:val="66D7B9B90275499191AB4F725E9FA6BB"/>
          </w:pPr>
          <w:r w:rsidRPr="00346DE2">
            <w:rPr>
              <w:lang w:bidi="es-ES"/>
            </w:rPr>
            <w:t>Dirección</w:t>
          </w:r>
        </w:p>
      </w:docPartBody>
    </w:docPart>
    <w:docPart>
      <w:docPartPr>
        <w:name w:val="6C5A0DD44D134D07BEB83625ECD59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670A2-9569-445F-8DA9-9CEACD945516}"/>
      </w:docPartPr>
      <w:docPartBody>
        <w:p w:rsidR="00682FE8" w:rsidRDefault="00F95332">
          <w:pPr>
            <w:pStyle w:val="6C5A0DD44D134D07BEB83625ECD5940D"/>
          </w:pPr>
          <w:r w:rsidRPr="00346DE2">
            <w:rPr>
              <w:lang w:bidi="es-ES"/>
            </w:rPr>
            <w:t>Ciudad o estado y código postal</w:t>
          </w:r>
        </w:p>
      </w:docPartBody>
    </w:docPart>
    <w:docPart>
      <w:docPartPr>
        <w:name w:val="4A506C5CA9A24FB384B7F16CA4FF3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4A576-5FBB-4B0B-B354-83F6F28DB57B}"/>
      </w:docPartPr>
      <w:docPartBody>
        <w:p w:rsidR="00682FE8" w:rsidRDefault="00F95332">
          <w:pPr>
            <w:pStyle w:val="4A506C5CA9A24FB384B7F16CA4FF37A0"/>
          </w:pPr>
          <w:r w:rsidRPr="00346DE2">
            <w:rPr>
              <w:lang w:bidi="es-ES"/>
            </w:rPr>
            <w:t>Teléfono móvil</w:t>
          </w:r>
        </w:p>
      </w:docPartBody>
    </w:docPart>
    <w:docPart>
      <w:docPartPr>
        <w:name w:val="1209D575E05E4FE8BB2B930A422CA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46E38-D7F9-4A3B-9196-AFA8F9F47EA6}"/>
      </w:docPartPr>
      <w:docPartBody>
        <w:p w:rsidR="00682FE8" w:rsidRDefault="00F95332">
          <w:pPr>
            <w:pStyle w:val="1209D575E05E4FE8BB2B930A422CA890"/>
          </w:pPr>
          <w:r w:rsidRPr="00346DE2">
            <w:rPr>
              <w:lang w:bidi="es-ES"/>
            </w:rPr>
            <w:t>Correo electrónico</w:t>
          </w:r>
        </w:p>
      </w:docPartBody>
    </w:docPart>
    <w:docPart>
      <w:docPartPr>
        <w:name w:val="0DE2EA45A19042DC850B1DAAED96F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A0662-80B7-42FA-9656-FDF44DDB311A}"/>
      </w:docPartPr>
      <w:docPartBody>
        <w:p w:rsidR="00682FE8" w:rsidRDefault="00F95332">
          <w:pPr>
            <w:pStyle w:val="0DE2EA45A19042DC850B1DAAED96F736"/>
          </w:pPr>
          <w:r w:rsidRPr="00346DE2">
            <w:rPr>
              <w:lang w:bidi="es-ES"/>
            </w:rPr>
            <w:t>Me interesa el voluntariado para los siguientes tipos de actividades:</w:t>
          </w:r>
        </w:p>
      </w:docPartBody>
    </w:docPart>
    <w:docPart>
      <w:docPartPr>
        <w:name w:val="FD57AFA419AD4166BFCEABE08CA0F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B4608-3A1D-4710-9F07-A152F1C2D758}"/>
      </w:docPartPr>
      <w:docPartBody>
        <w:p w:rsidR="00682FE8" w:rsidRDefault="00F95332">
          <w:pPr>
            <w:pStyle w:val="FD57AFA419AD4166BFCEABE08CA0F9B5"/>
          </w:pPr>
          <w:r w:rsidRPr="00346DE2">
            <w:rPr>
              <w:lang w:bidi="es-ES"/>
            </w:rPr>
            <w:t>Auxiliar de biblioteca</w:t>
          </w:r>
        </w:p>
      </w:docPartBody>
    </w:docPart>
    <w:docPart>
      <w:docPartPr>
        <w:name w:val="F3246A628D9948E4914C726E3FA53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4F06B-350F-444F-8B47-54E3E0EBFEA0}"/>
      </w:docPartPr>
      <w:docPartBody>
        <w:p w:rsidR="00682FE8" w:rsidRDefault="00F95332">
          <w:pPr>
            <w:pStyle w:val="F3246A628D9948E4914C726E3FA53869"/>
          </w:pPr>
          <w:r w:rsidRPr="00346DE2">
            <w:rPr>
              <w:lang w:bidi="es-ES"/>
            </w:rPr>
            <w:t>Organizador de eventos</w:t>
          </w:r>
        </w:p>
      </w:docPartBody>
    </w:docPart>
    <w:docPart>
      <w:docPartPr>
        <w:name w:val="88888CC06C184018888CB05B9F2DE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58E2-DE4A-402B-A876-5E357D7FDF17}"/>
      </w:docPartPr>
      <w:docPartBody>
        <w:p w:rsidR="00682FE8" w:rsidRDefault="00F95332">
          <w:pPr>
            <w:pStyle w:val="88888CC06C184018888CB05B9F2DEBC5"/>
          </w:pPr>
          <w:r w:rsidRPr="00A700A8">
            <w:rPr>
              <w:lang w:bidi="es-ES"/>
            </w:rPr>
            <w:t>Otros:</w:t>
          </w:r>
        </w:p>
      </w:docPartBody>
    </w:docPart>
    <w:docPart>
      <w:docPartPr>
        <w:name w:val="6CB5145D2E494C4387AAEC451EE04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2BC68-5F2B-4BFD-82EB-A956472E7909}"/>
      </w:docPartPr>
      <w:docPartBody>
        <w:p w:rsidR="00682FE8" w:rsidRDefault="00F95332">
          <w:pPr>
            <w:pStyle w:val="6CB5145D2E494C4387AAEC451EE04772"/>
          </w:pPr>
          <w:r w:rsidRPr="00A700A8">
            <w:rPr>
              <w:lang w:bidi="es-ES"/>
            </w:rPr>
            <w:t>Otros:</w:t>
          </w:r>
        </w:p>
      </w:docPartBody>
    </w:docPart>
    <w:docPart>
      <w:docPartPr>
        <w:name w:val="1768DE12A5B7441E8A9558FA26BE1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A69DF-2E8E-4895-97A2-FDB133149C3D}"/>
      </w:docPartPr>
      <w:docPartBody>
        <w:p w:rsidR="00682FE8" w:rsidRDefault="00F95332">
          <w:pPr>
            <w:pStyle w:val="1768DE12A5B7441E8A9558FA26BE1961"/>
          </w:pPr>
          <w:r w:rsidRPr="00A700A8">
            <w:rPr>
              <w:lang w:bidi="es-ES"/>
            </w:rPr>
            <w:t>Otros:</w:t>
          </w:r>
        </w:p>
      </w:docPartBody>
    </w:docPart>
    <w:docPart>
      <w:docPartPr>
        <w:name w:val="5317C06F909040F5AE6A0117C1B02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9E1B8-60B0-44D8-BDE4-9A7F6E3E37F1}"/>
      </w:docPartPr>
      <w:docPartBody>
        <w:p w:rsidR="00682FE8" w:rsidRDefault="00F95332">
          <w:pPr>
            <w:pStyle w:val="5317C06F909040F5AE6A0117C1B02FA2"/>
          </w:pPr>
          <w:r w:rsidRPr="00A700A8">
            <w:rPr>
              <w:lang w:bidi="es-ES"/>
            </w:rPr>
            <w:t>Otros:</w:t>
          </w:r>
        </w:p>
      </w:docPartBody>
    </w:docPart>
    <w:docPart>
      <w:docPartPr>
        <w:name w:val="6DB1A0BF8B624D90B3D050BE1D0EB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2DA66-AE1E-4D18-A4E2-A4B856D4FFCD}"/>
      </w:docPartPr>
      <w:docPartBody>
        <w:p w:rsidR="00682FE8" w:rsidRDefault="00F95332">
          <w:pPr>
            <w:pStyle w:val="6DB1A0BF8B624D90B3D050BE1D0EB94D"/>
          </w:pPr>
          <w:r w:rsidRPr="00A700A8">
            <w:rPr>
              <w:lang w:bidi="es-ES"/>
            </w:rPr>
            <w:t>Otros:</w:t>
          </w:r>
        </w:p>
      </w:docPartBody>
    </w:docPart>
    <w:docPart>
      <w:docPartPr>
        <w:name w:val="64A7496599AE4689BFC826FB8FF94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62942-E81C-456D-A43E-803372E4F617}"/>
      </w:docPartPr>
      <w:docPartBody>
        <w:p w:rsidR="00682FE8" w:rsidRDefault="00F95332">
          <w:pPr>
            <w:pStyle w:val="64A7496599AE4689BFC826FB8FF9406C"/>
          </w:pPr>
          <w:r w:rsidRPr="00A700A8">
            <w:rPr>
              <w:lang w:bidi="es-ES"/>
            </w:rPr>
            <w:t>Otros:</w:t>
          </w:r>
        </w:p>
      </w:docPartBody>
    </w:docPart>
    <w:docPart>
      <w:docPartPr>
        <w:name w:val="1A84305A025945A482365CB16CAEF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59520-C90F-4C60-A371-AEA360B40E5C}"/>
      </w:docPartPr>
      <w:docPartBody>
        <w:p w:rsidR="00682FE8" w:rsidRDefault="00F95332">
          <w:pPr>
            <w:pStyle w:val="1A84305A025945A482365CB16CAEF954"/>
          </w:pPr>
          <w:r w:rsidRPr="00A700A8">
            <w:rPr>
              <w:lang w:bidi="es-ES"/>
            </w:rPr>
            <w:t>Otros:</w:t>
          </w:r>
        </w:p>
      </w:docPartBody>
    </w:docPart>
    <w:docPart>
      <w:docPartPr>
        <w:name w:val="671EEAD6E4C240D4B74F86E7809F5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EF9D2-FA24-45E8-A176-1ED8EF0C17E7}"/>
      </w:docPartPr>
      <w:docPartBody>
        <w:p w:rsidR="00682FE8" w:rsidRDefault="00F95332">
          <w:pPr>
            <w:pStyle w:val="671EEAD6E4C240D4B74F86E7809F5033"/>
          </w:pPr>
          <w:r w:rsidRPr="00A700A8">
            <w:rPr>
              <w:lang w:bidi="es-ES"/>
            </w:rPr>
            <w:t>Otros: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32"/>
    <w:rsid w:val="00051096"/>
    <w:rsid w:val="00682FE8"/>
    <w:rsid w:val="00F9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12D6EDBE17B40B595A86692DBAFAD3A">
    <w:name w:val="E12D6EDBE17B40B595A86692DBAFAD3A"/>
  </w:style>
  <w:style w:type="paragraph" w:customStyle="1" w:styleId="4839EB20814B495B95F39EEA6009A121">
    <w:name w:val="4839EB20814B495B95F39EEA6009A121"/>
  </w:style>
  <w:style w:type="paragraph" w:customStyle="1" w:styleId="66D7B9B90275499191AB4F725E9FA6BB">
    <w:name w:val="66D7B9B90275499191AB4F725E9FA6BB"/>
  </w:style>
  <w:style w:type="paragraph" w:customStyle="1" w:styleId="6C5A0DD44D134D07BEB83625ECD5940D">
    <w:name w:val="6C5A0DD44D134D07BEB83625ECD5940D"/>
  </w:style>
  <w:style w:type="paragraph" w:customStyle="1" w:styleId="4A00E90D38C8497BB524B0611AEC038F">
    <w:name w:val="4A00E90D38C8497BB524B0611AEC038F"/>
  </w:style>
  <w:style w:type="paragraph" w:customStyle="1" w:styleId="4A506C5CA9A24FB384B7F16CA4FF37A0">
    <w:name w:val="4A506C5CA9A24FB384B7F16CA4FF37A0"/>
  </w:style>
  <w:style w:type="paragraph" w:customStyle="1" w:styleId="1209D575E05E4FE8BB2B930A422CA890">
    <w:name w:val="1209D575E05E4FE8BB2B930A422CA890"/>
  </w:style>
  <w:style w:type="paragraph" w:customStyle="1" w:styleId="0DE2EA45A19042DC850B1DAAED96F736">
    <w:name w:val="0DE2EA45A19042DC850B1DAAED96F736"/>
  </w:style>
  <w:style w:type="paragraph" w:customStyle="1" w:styleId="2EC0AFCE98534AF18A3A4F9A7571F663">
    <w:name w:val="2EC0AFCE98534AF18A3A4F9A7571F663"/>
  </w:style>
  <w:style w:type="paragraph" w:customStyle="1" w:styleId="631F6C998CA844D99E95A3015FC13EE9">
    <w:name w:val="631F6C998CA844D99E95A3015FC13EE9"/>
  </w:style>
  <w:style w:type="paragraph" w:customStyle="1" w:styleId="6C0DA87330FA49909B11AD169B791A24">
    <w:name w:val="6C0DA87330FA49909B11AD169B791A24"/>
  </w:style>
  <w:style w:type="paragraph" w:customStyle="1" w:styleId="FD57AFA419AD4166BFCEABE08CA0F9B5">
    <w:name w:val="FD57AFA419AD4166BFCEABE08CA0F9B5"/>
  </w:style>
  <w:style w:type="paragraph" w:customStyle="1" w:styleId="F3246A628D9948E4914C726E3FA53869">
    <w:name w:val="F3246A628D9948E4914C726E3FA53869"/>
  </w:style>
  <w:style w:type="paragraph" w:customStyle="1" w:styleId="9EC3DBCF2F3A4568913195A8F873236A">
    <w:name w:val="9EC3DBCF2F3A4568913195A8F873236A"/>
  </w:style>
  <w:style w:type="paragraph" w:customStyle="1" w:styleId="AFDD1613469A4FFCB0E493BF32073CEA">
    <w:name w:val="AFDD1613469A4FFCB0E493BF32073CEA"/>
  </w:style>
  <w:style w:type="paragraph" w:customStyle="1" w:styleId="88888CC06C184018888CB05B9F2DEBC5">
    <w:name w:val="88888CC06C184018888CB05B9F2DEBC5"/>
  </w:style>
  <w:style w:type="paragraph" w:customStyle="1" w:styleId="6CB5145D2E494C4387AAEC451EE04772">
    <w:name w:val="6CB5145D2E494C4387AAEC451EE04772"/>
  </w:style>
  <w:style w:type="paragraph" w:customStyle="1" w:styleId="1768DE12A5B7441E8A9558FA26BE1961">
    <w:name w:val="1768DE12A5B7441E8A9558FA26BE1961"/>
  </w:style>
  <w:style w:type="paragraph" w:customStyle="1" w:styleId="5317C06F909040F5AE6A0117C1B02FA2">
    <w:name w:val="5317C06F909040F5AE6A0117C1B02FA2"/>
  </w:style>
  <w:style w:type="paragraph" w:customStyle="1" w:styleId="6DB1A0BF8B624D90B3D050BE1D0EB94D">
    <w:name w:val="6DB1A0BF8B624D90B3D050BE1D0EB94D"/>
  </w:style>
  <w:style w:type="paragraph" w:customStyle="1" w:styleId="64A7496599AE4689BFC826FB8FF9406C">
    <w:name w:val="64A7496599AE4689BFC826FB8FF9406C"/>
  </w:style>
  <w:style w:type="paragraph" w:customStyle="1" w:styleId="1A84305A025945A482365CB16CAEF954">
    <w:name w:val="1A84305A025945A482365CB16CAEF954"/>
  </w:style>
  <w:style w:type="paragraph" w:customStyle="1" w:styleId="671EEAD6E4C240D4B74F86E7809F5033">
    <w:name w:val="671EEAD6E4C240D4B74F86E7809F50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03A10C-F7B4-4D3C-80BA-E3F2C1026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TF89030636</Template>
  <TotalTime>0</TotalTime>
  <Pages>1</Pages>
  <Words>84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2019-06-23T16:23:00Z</dcterms:created>
  <dcterms:modified xsi:type="dcterms:W3CDTF">2019-08-04T20:51:00Z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